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8AD799" w14:textId="4DD9F5F8" w:rsidR="00300EB1" w:rsidRDefault="0065718A" w:rsidP="00F76499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5F9C691" wp14:editId="71AD922A">
            <wp:simplePos x="0" y="0"/>
            <wp:positionH relativeFrom="margin">
              <wp:posOffset>5476874</wp:posOffset>
            </wp:positionH>
            <wp:positionV relativeFrom="paragraph">
              <wp:posOffset>-243840</wp:posOffset>
            </wp:positionV>
            <wp:extent cx="1171575" cy="1057275"/>
            <wp:effectExtent l="0" t="0" r="9525" b="9525"/>
            <wp:wrapNone/>
            <wp:docPr id="1037" name="Picture 3" descr="Z:\Downloads\Untitled desig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3" descr="Z:\Downloads\Untitled design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8" r="-2"/>
                    <a:stretch/>
                  </pic:blipFill>
                  <pic:spPr bwMode="auto">
                    <a:xfrm>
                      <a:off x="0" y="0"/>
                      <a:ext cx="11715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7DCFB1" w14:textId="77777777" w:rsidR="00300EB1" w:rsidRDefault="00300EB1" w:rsidP="00F76499"/>
    <w:p w14:paraId="5204B504" w14:textId="77777777" w:rsidR="00300EB1" w:rsidRDefault="00300EB1" w:rsidP="00F76499"/>
    <w:p w14:paraId="3C83F13E" w14:textId="77777777" w:rsidR="00B554E0" w:rsidRDefault="00B554E0" w:rsidP="00B554E0">
      <w:bookmarkStart w:id="0" w:name="_GoBack"/>
      <w:bookmarkEnd w:id="0"/>
    </w:p>
    <w:p w14:paraId="2CCAA30D" w14:textId="77777777" w:rsidR="00B554E0" w:rsidRDefault="00B554E0" w:rsidP="00B554E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861970" wp14:editId="618A83F9">
                <wp:simplePos x="0" y="0"/>
                <wp:positionH relativeFrom="column">
                  <wp:posOffset>190500</wp:posOffset>
                </wp:positionH>
                <wp:positionV relativeFrom="paragraph">
                  <wp:posOffset>17780</wp:posOffset>
                </wp:positionV>
                <wp:extent cx="2573020" cy="1239520"/>
                <wp:effectExtent l="0" t="0" r="17780" b="177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123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070E" w14:textId="77777777" w:rsidR="00B554E0" w:rsidRPr="00101BB3" w:rsidRDefault="00B554E0" w:rsidP="00B554E0">
                            <w:pPr>
                              <w:spacing w:after="0"/>
                              <w:rPr>
                                <w:rFonts w:cstheme="minorHAnsi"/>
                                <w:b/>
                                <w:i/>
                                <w:u w:val="single"/>
                              </w:rPr>
                            </w:pPr>
                            <w:r w:rsidRPr="00101BB3">
                              <w:rPr>
                                <w:rFonts w:cstheme="minorHAnsi"/>
                                <w:b/>
                                <w:i/>
                                <w:u w:val="single"/>
                              </w:rPr>
                              <w:t>Details of Company or Individual</w:t>
                            </w:r>
                          </w:p>
                          <w:p w14:paraId="4BE79CCC" w14:textId="1B229309" w:rsidR="00B554E0" w:rsidRPr="00101BB3" w:rsidRDefault="00B554E0" w:rsidP="00B554E0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101BB3">
                              <w:rPr>
                                <w:rFonts w:cstheme="minorHAnsi"/>
                                <w:b/>
                              </w:rPr>
                              <w:t>Name:</w:t>
                            </w:r>
                            <w:r w:rsidR="00616847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0F77097E" w14:textId="186F92EB" w:rsidR="00B554E0" w:rsidRPr="00E06B1A" w:rsidRDefault="00B554E0" w:rsidP="00B554E0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101BB3">
                              <w:rPr>
                                <w:rFonts w:cstheme="minorHAnsi"/>
                                <w:b/>
                              </w:rPr>
                              <w:t>Company:</w:t>
                            </w:r>
                            <w:r w:rsidR="00616847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64B3CFE8" w14:textId="268919E9" w:rsidR="00B554E0" w:rsidRPr="00E06B1A" w:rsidRDefault="00B554E0" w:rsidP="00B554E0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101BB3">
                              <w:rPr>
                                <w:rFonts w:cstheme="minorHAnsi"/>
                                <w:b/>
                              </w:rPr>
                              <w:t>Address:</w:t>
                            </w:r>
                            <w:r w:rsidRPr="00101BB3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619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pt;margin-top:1.4pt;width:202.6pt;height:9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">
                <v:textbox>
                  <w:txbxContent>
                    <w:p w14:paraId="5A3C070E" w14:textId="77777777" w:rsidR="00B554E0" w:rsidRPr="00101BB3" w:rsidRDefault="00B554E0" w:rsidP="00B554E0">
                      <w:pPr>
                        <w:spacing w:after="0"/>
                        <w:rPr>
                          <w:rFonts w:cstheme="minorHAnsi"/>
                          <w:b/>
                          <w:i/>
                          <w:u w:val="single"/>
                        </w:rPr>
                      </w:pPr>
                      <w:r w:rsidRPr="00101BB3">
                        <w:rPr>
                          <w:rFonts w:cstheme="minorHAnsi"/>
                          <w:b/>
                          <w:i/>
                          <w:u w:val="single"/>
                        </w:rPr>
                        <w:t>Details of Company or Individual</w:t>
                      </w:r>
                    </w:p>
                    <w:p w14:paraId="4BE79CCC" w14:textId="1B229309" w:rsidR="00B554E0" w:rsidRPr="00101BB3" w:rsidRDefault="00B554E0" w:rsidP="00B554E0">
                      <w:pPr>
                        <w:spacing w:after="0"/>
                        <w:rPr>
                          <w:rFonts w:cstheme="minorHAnsi"/>
                        </w:rPr>
                      </w:pPr>
                      <w:r w:rsidRPr="00101BB3">
                        <w:rPr>
                          <w:rFonts w:cstheme="minorHAnsi"/>
                          <w:b/>
                        </w:rPr>
                        <w:t>Name:</w:t>
                      </w:r>
                      <w:r w:rsidR="00616847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0F77097E" w14:textId="186F92EB" w:rsidR="00B554E0" w:rsidRPr="00E06B1A" w:rsidRDefault="00B554E0" w:rsidP="00B554E0">
                      <w:pPr>
                        <w:spacing w:after="0"/>
                        <w:rPr>
                          <w:rFonts w:cstheme="minorHAnsi"/>
                        </w:rPr>
                      </w:pPr>
                      <w:r w:rsidRPr="00101BB3">
                        <w:rPr>
                          <w:rFonts w:cstheme="minorHAnsi"/>
                          <w:b/>
                        </w:rPr>
                        <w:t>Company:</w:t>
                      </w:r>
                      <w:r w:rsidR="00616847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64B3CFE8" w14:textId="268919E9" w:rsidR="00B554E0" w:rsidRPr="00E06B1A" w:rsidRDefault="00B554E0" w:rsidP="00B554E0">
                      <w:pPr>
                        <w:spacing w:after="0"/>
                        <w:rPr>
                          <w:rFonts w:cstheme="minorHAnsi"/>
                        </w:rPr>
                      </w:pPr>
                      <w:r w:rsidRPr="00101BB3">
                        <w:rPr>
                          <w:rFonts w:cstheme="minorHAnsi"/>
                          <w:b/>
                        </w:rPr>
                        <w:t>Address:</w:t>
                      </w:r>
                      <w:r w:rsidRPr="00101BB3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F5E0B2" wp14:editId="08B9BC19">
                <wp:simplePos x="0" y="0"/>
                <wp:positionH relativeFrom="column">
                  <wp:posOffset>3800475</wp:posOffset>
                </wp:positionH>
                <wp:positionV relativeFrom="paragraph">
                  <wp:posOffset>36830</wp:posOffset>
                </wp:positionV>
                <wp:extent cx="2752725" cy="1333500"/>
                <wp:effectExtent l="0" t="0" r="28575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BECC4" w14:textId="611203E3" w:rsidR="00B554E0" w:rsidRDefault="00B554E0" w:rsidP="00B554E0">
                            <w:pPr>
                              <w:spacing w:after="0"/>
                            </w:pPr>
                            <w:r w:rsidRPr="00101BB3">
                              <w:rPr>
                                <w:b/>
                              </w:rPr>
                              <w:t>Union Student Group Name:</w:t>
                            </w:r>
                            <w:r>
                              <w:t xml:space="preserve">  Leic</w:t>
                            </w:r>
                            <w:r w:rsidR="00E34C2F">
                              <w:t xml:space="preserve">ester University Students’ Union </w:t>
                            </w:r>
                            <w:r w:rsidR="00601B60">
                              <w:t>…………………………</w:t>
                            </w:r>
                          </w:p>
                          <w:p w14:paraId="0B2C0E69" w14:textId="343177AF" w:rsidR="00601B60" w:rsidRPr="00601B60" w:rsidRDefault="00601B60" w:rsidP="00601B60">
                            <w:pPr>
                              <w:spacing w:after="0"/>
                              <w:jc w:val="right"/>
                              <w:rPr>
                                <w:i/>
                              </w:rPr>
                            </w:pPr>
                            <w:r w:rsidRPr="00601B60">
                              <w:rPr>
                                <w:i/>
                              </w:rPr>
                              <w:t>(Group name)</w:t>
                            </w:r>
                          </w:p>
                          <w:p w14:paraId="52F71436" w14:textId="4DD945F4" w:rsidR="00B554E0" w:rsidRDefault="00B554E0" w:rsidP="00B554E0">
                            <w:pPr>
                              <w:spacing w:after="0"/>
                            </w:pPr>
                            <w:r w:rsidRPr="00101BB3">
                              <w:rPr>
                                <w:b/>
                              </w:rPr>
                              <w:t>Invoice:</w:t>
                            </w:r>
                            <w:r w:rsidR="008215E4">
                              <w:t xml:space="preserve"> </w:t>
                            </w:r>
                          </w:p>
                          <w:p w14:paraId="6BCF42DE" w14:textId="365DC5B8" w:rsidR="00B554E0" w:rsidRDefault="00B554E0" w:rsidP="00B554E0">
                            <w:pPr>
                              <w:spacing w:after="0"/>
                            </w:pPr>
                            <w:r w:rsidRPr="00101BB3">
                              <w:rPr>
                                <w:b/>
                              </w:rPr>
                              <w:t>Invoice Date:</w:t>
                            </w:r>
                            <w:r w:rsidR="004F62E5">
                              <w:t xml:space="preserve">  </w:t>
                            </w:r>
                          </w:p>
                          <w:p w14:paraId="09452408" w14:textId="4676F118" w:rsidR="00B554E0" w:rsidRDefault="00B554E0" w:rsidP="00B554E0">
                            <w:pPr>
                              <w:spacing w:after="0"/>
                            </w:pPr>
                            <w:r w:rsidRPr="00101BB3">
                              <w:rPr>
                                <w:b/>
                              </w:rPr>
                              <w:t>Due Date:</w:t>
                            </w:r>
                            <w:r w:rsidR="004F62E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5E0B2" id="Text Box 4" o:spid="_x0000_s1027" type="#_x0000_t202" style="position:absolute;margin-left:299.25pt;margin-top:2.9pt;width:216.75pt;height:1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">
                <v:textbox>
                  <w:txbxContent>
                    <w:p w14:paraId="613BECC4" w14:textId="611203E3" w:rsidR="00B554E0" w:rsidRDefault="00B554E0" w:rsidP="00B554E0">
                      <w:pPr>
                        <w:spacing w:after="0"/>
                      </w:pPr>
                      <w:r w:rsidRPr="00101BB3">
                        <w:rPr>
                          <w:b/>
                        </w:rPr>
                        <w:t>Union Student Group Name:</w:t>
                      </w:r>
                      <w:r>
                        <w:t xml:space="preserve">  Leic</w:t>
                      </w:r>
                      <w:r w:rsidR="00E34C2F">
                        <w:t xml:space="preserve">ester University Students’ Union </w:t>
                      </w:r>
                      <w:r w:rsidR="00601B60">
                        <w:t>…………………………</w:t>
                      </w:r>
                    </w:p>
                    <w:p w14:paraId="0B2C0E69" w14:textId="343177AF" w:rsidR="00601B60" w:rsidRPr="00601B60" w:rsidRDefault="00601B60" w:rsidP="00601B60">
                      <w:pPr>
                        <w:spacing w:after="0"/>
                        <w:jc w:val="right"/>
                        <w:rPr>
                          <w:i/>
                        </w:rPr>
                      </w:pPr>
                      <w:r w:rsidRPr="00601B60">
                        <w:rPr>
                          <w:i/>
                        </w:rPr>
                        <w:t>(Group name)</w:t>
                      </w:r>
                    </w:p>
                    <w:p w14:paraId="52F71436" w14:textId="4DD945F4" w:rsidR="00B554E0" w:rsidRDefault="00B554E0" w:rsidP="00B554E0">
                      <w:pPr>
                        <w:spacing w:after="0"/>
                      </w:pPr>
                      <w:r w:rsidRPr="00101BB3">
                        <w:rPr>
                          <w:b/>
                        </w:rPr>
                        <w:t>Invoice:</w:t>
                      </w:r>
                      <w:r w:rsidR="008215E4">
                        <w:t xml:space="preserve"> </w:t>
                      </w:r>
                    </w:p>
                    <w:p w14:paraId="6BCF42DE" w14:textId="365DC5B8" w:rsidR="00B554E0" w:rsidRDefault="00B554E0" w:rsidP="00B554E0">
                      <w:pPr>
                        <w:spacing w:after="0"/>
                      </w:pPr>
                      <w:r w:rsidRPr="00101BB3">
                        <w:rPr>
                          <w:b/>
                        </w:rPr>
                        <w:t>Invoice Date:</w:t>
                      </w:r>
                      <w:r w:rsidR="004F62E5">
                        <w:t xml:space="preserve">  </w:t>
                      </w:r>
                    </w:p>
                    <w:p w14:paraId="09452408" w14:textId="4676F118" w:rsidR="00B554E0" w:rsidRDefault="00B554E0" w:rsidP="00B554E0">
                      <w:pPr>
                        <w:spacing w:after="0"/>
                      </w:pPr>
                      <w:r w:rsidRPr="00101BB3">
                        <w:rPr>
                          <w:b/>
                        </w:rPr>
                        <w:t>Due Date:</w:t>
                      </w:r>
                      <w:r w:rsidR="004F62E5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DE0728" w14:textId="77777777" w:rsidR="00B554E0" w:rsidRDefault="00B554E0" w:rsidP="00B554E0">
      <w:pPr>
        <w:rPr>
          <w:vertAlign w:val="subscript"/>
        </w:rPr>
      </w:pPr>
    </w:p>
    <w:p w14:paraId="04C576C8" w14:textId="77777777" w:rsidR="00B554E0" w:rsidRDefault="00B554E0" w:rsidP="00B554E0">
      <w:pPr>
        <w:rPr>
          <w:vertAlign w:val="subscript"/>
        </w:rPr>
      </w:pPr>
    </w:p>
    <w:p w14:paraId="266A83D7" w14:textId="77777777" w:rsidR="00B554E0" w:rsidRDefault="00B554E0" w:rsidP="00B554E0">
      <w:pPr>
        <w:rPr>
          <w:vertAlign w:val="subscript"/>
        </w:rPr>
      </w:pPr>
    </w:p>
    <w:p w14:paraId="5F5096E3" w14:textId="77777777" w:rsidR="00B554E0" w:rsidRDefault="00B554E0" w:rsidP="00B554E0">
      <w:pPr>
        <w:rPr>
          <w:vertAlign w:val="subscript"/>
        </w:rPr>
      </w:pPr>
    </w:p>
    <w:tbl>
      <w:tblPr>
        <w:tblStyle w:val="TableGrid"/>
        <w:tblW w:w="10064" w:type="dxa"/>
        <w:tblInd w:w="392" w:type="dxa"/>
        <w:tblLook w:val="04A0" w:firstRow="1" w:lastRow="0" w:firstColumn="1" w:lastColumn="0" w:noHBand="0" w:noVBand="1"/>
      </w:tblPr>
      <w:tblGrid>
        <w:gridCol w:w="5812"/>
        <w:gridCol w:w="1417"/>
        <w:gridCol w:w="1559"/>
        <w:gridCol w:w="1276"/>
      </w:tblGrid>
      <w:tr w:rsidR="00B554E0" w14:paraId="75511897" w14:textId="77777777" w:rsidTr="00E34C2F">
        <w:tc>
          <w:tcPr>
            <w:tcW w:w="5812" w:type="dxa"/>
          </w:tcPr>
          <w:p w14:paraId="31B95CC1" w14:textId="77777777" w:rsidR="00B554E0" w:rsidRPr="007805B8" w:rsidRDefault="00B554E0" w:rsidP="005B0330">
            <w:pPr>
              <w:rPr>
                <w:b/>
                <w:sz w:val="28"/>
                <w:szCs w:val="28"/>
                <w:vertAlign w:val="subscript"/>
              </w:rPr>
            </w:pPr>
            <w:r w:rsidRPr="007805B8">
              <w:rPr>
                <w:b/>
                <w:sz w:val="28"/>
                <w:szCs w:val="28"/>
                <w:vertAlign w:val="subscript"/>
              </w:rPr>
              <w:t>Detail</w:t>
            </w:r>
          </w:p>
        </w:tc>
        <w:tc>
          <w:tcPr>
            <w:tcW w:w="1417" w:type="dxa"/>
          </w:tcPr>
          <w:p w14:paraId="2F282D3C" w14:textId="77777777" w:rsidR="00B554E0" w:rsidRPr="007805B8" w:rsidRDefault="00B554E0" w:rsidP="005B0330">
            <w:pPr>
              <w:rPr>
                <w:b/>
                <w:sz w:val="28"/>
                <w:szCs w:val="28"/>
                <w:vertAlign w:val="subscript"/>
              </w:rPr>
            </w:pPr>
            <w:r w:rsidRPr="007805B8">
              <w:rPr>
                <w:b/>
                <w:sz w:val="28"/>
                <w:szCs w:val="28"/>
                <w:vertAlign w:val="subscript"/>
              </w:rPr>
              <w:t>Quantity</w:t>
            </w:r>
          </w:p>
        </w:tc>
        <w:tc>
          <w:tcPr>
            <w:tcW w:w="1559" w:type="dxa"/>
          </w:tcPr>
          <w:p w14:paraId="335C1776" w14:textId="77777777" w:rsidR="00B554E0" w:rsidRPr="007805B8" w:rsidRDefault="00B554E0" w:rsidP="005B0330">
            <w:pPr>
              <w:rPr>
                <w:b/>
                <w:sz w:val="28"/>
                <w:szCs w:val="28"/>
                <w:vertAlign w:val="subscript"/>
              </w:rPr>
            </w:pPr>
            <w:r w:rsidRPr="007805B8">
              <w:rPr>
                <w:b/>
                <w:sz w:val="28"/>
                <w:szCs w:val="28"/>
                <w:vertAlign w:val="subscript"/>
              </w:rPr>
              <w:t>Price</w:t>
            </w:r>
            <w:r>
              <w:rPr>
                <w:b/>
                <w:sz w:val="28"/>
                <w:szCs w:val="28"/>
                <w:vertAlign w:val="subscript"/>
              </w:rPr>
              <w:t xml:space="preserve"> (£)</w:t>
            </w:r>
          </w:p>
        </w:tc>
        <w:tc>
          <w:tcPr>
            <w:tcW w:w="1276" w:type="dxa"/>
          </w:tcPr>
          <w:p w14:paraId="6EFCDA56" w14:textId="77777777" w:rsidR="00B554E0" w:rsidRPr="007805B8" w:rsidRDefault="00B554E0" w:rsidP="005B0330">
            <w:pPr>
              <w:rPr>
                <w:b/>
                <w:sz w:val="28"/>
                <w:szCs w:val="28"/>
                <w:vertAlign w:val="subscript"/>
              </w:rPr>
            </w:pPr>
            <w:r w:rsidRPr="007805B8">
              <w:rPr>
                <w:b/>
                <w:sz w:val="28"/>
                <w:szCs w:val="28"/>
                <w:vertAlign w:val="subscript"/>
              </w:rPr>
              <w:t>Amount</w:t>
            </w:r>
            <w:r>
              <w:rPr>
                <w:b/>
                <w:sz w:val="28"/>
                <w:szCs w:val="28"/>
                <w:vertAlign w:val="subscript"/>
              </w:rPr>
              <w:t xml:space="preserve"> (£)</w:t>
            </w:r>
          </w:p>
        </w:tc>
      </w:tr>
      <w:tr w:rsidR="00B554E0" w14:paraId="4FF588FD" w14:textId="77777777" w:rsidTr="00E34C2F">
        <w:trPr>
          <w:trHeight w:val="2734"/>
        </w:trPr>
        <w:tc>
          <w:tcPr>
            <w:tcW w:w="5812" w:type="dxa"/>
          </w:tcPr>
          <w:p w14:paraId="755CA942" w14:textId="77777777" w:rsidR="00B554E0" w:rsidRPr="007805B8" w:rsidRDefault="00B554E0" w:rsidP="008215E4">
            <w:pPr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1417" w:type="dxa"/>
          </w:tcPr>
          <w:p w14:paraId="7ED64102" w14:textId="74B3C64D" w:rsidR="00B554E0" w:rsidRPr="007805B8" w:rsidRDefault="00B554E0" w:rsidP="005B0330">
            <w:pPr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1559" w:type="dxa"/>
          </w:tcPr>
          <w:p w14:paraId="2B77A1BA" w14:textId="77777777" w:rsidR="00B554E0" w:rsidRPr="00101BB3" w:rsidRDefault="00B554E0" w:rsidP="008215E4">
            <w:pPr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1276" w:type="dxa"/>
          </w:tcPr>
          <w:p w14:paraId="7D981F4B" w14:textId="77777777" w:rsidR="00B554E0" w:rsidRPr="00101BB3" w:rsidRDefault="00B554E0" w:rsidP="008215E4">
            <w:pPr>
              <w:jc w:val="right"/>
              <w:rPr>
                <w:sz w:val="28"/>
                <w:szCs w:val="28"/>
                <w:vertAlign w:val="subscript"/>
              </w:rPr>
            </w:pPr>
          </w:p>
        </w:tc>
      </w:tr>
      <w:tr w:rsidR="00B554E0" w14:paraId="5B5DB6DA" w14:textId="77777777" w:rsidTr="005B0330">
        <w:trPr>
          <w:gridBefore w:val="2"/>
          <w:wBefore w:w="7229" w:type="dxa"/>
        </w:trPr>
        <w:tc>
          <w:tcPr>
            <w:tcW w:w="1559" w:type="dxa"/>
          </w:tcPr>
          <w:p w14:paraId="19953EC9" w14:textId="77777777" w:rsidR="00B554E0" w:rsidRPr="007805B8" w:rsidRDefault="00B554E0" w:rsidP="005B0330">
            <w:pPr>
              <w:jc w:val="right"/>
              <w:rPr>
                <w:sz w:val="28"/>
                <w:szCs w:val="28"/>
                <w:vertAlign w:val="subscript"/>
              </w:rPr>
            </w:pPr>
            <w:r w:rsidRPr="007805B8">
              <w:rPr>
                <w:sz w:val="28"/>
                <w:szCs w:val="28"/>
                <w:vertAlign w:val="subscript"/>
              </w:rPr>
              <w:t>Invoice Subtotal</w:t>
            </w:r>
          </w:p>
        </w:tc>
        <w:tc>
          <w:tcPr>
            <w:tcW w:w="1276" w:type="dxa"/>
          </w:tcPr>
          <w:p w14:paraId="0D965594" w14:textId="2FCB5CD4" w:rsidR="00B554E0" w:rsidRPr="007805B8" w:rsidRDefault="00B554E0" w:rsidP="005B0330">
            <w:pPr>
              <w:jc w:val="right"/>
              <w:rPr>
                <w:sz w:val="28"/>
                <w:szCs w:val="28"/>
                <w:vertAlign w:val="subscript"/>
              </w:rPr>
            </w:pPr>
          </w:p>
        </w:tc>
      </w:tr>
      <w:tr w:rsidR="00B554E0" w14:paraId="6A8CD7FD" w14:textId="77777777" w:rsidTr="005B0330">
        <w:trPr>
          <w:gridBefore w:val="2"/>
          <w:wBefore w:w="7229" w:type="dxa"/>
        </w:trPr>
        <w:tc>
          <w:tcPr>
            <w:tcW w:w="1559" w:type="dxa"/>
          </w:tcPr>
          <w:p w14:paraId="353CA9DB" w14:textId="77777777" w:rsidR="00B554E0" w:rsidRPr="007805B8" w:rsidRDefault="00B554E0" w:rsidP="005B0330">
            <w:pPr>
              <w:jc w:val="right"/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1276" w:type="dxa"/>
          </w:tcPr>
          <w:p w14:paraId="734CF62B" w14:textId="77777777" w:rsidR="00B554E0" w:rsidRPr="007805B8" w:rsidRDefault="00B554E0" w:rsidP="005B0330">
            <w:pPr>
              <w:jc w:val="right"/>
              <w:rPr>
                <w:sz w:val="28"/>
                <w:szCs w:val="28"/>
                <w:vertAlign w:val="subscript"/>
              </w:rPr>
            </w:pPr>
          </w:p>
        </w:tc>
      </w:tr>
      <w:tr w:rsidR="00B554E0" w14:paraId="03B148D4" w14:textId="77777777" w:rsidTr="005B0330">
        <w:trPr>
          <w:gridBefore w:val="2"/>
          <w:wBefore w:w="7229" w:type="dxa"/>
        </w:trPr>
        <w:tc>
          <w:tcPr>
            <w:tcW w:w="1559" w:type="dxa"/>
          </w:tcPr>
          <w:p w14:paraId="3846F53A" w14:textId="77777777" w:rsidR="00B554E0" w:rsidRPr="007805B8" w:rsidRDefault="00B554E0" w:rsidP="005B0330">
            <w:pPr>
              <w:jc w:val="right"/>
              <w:rPr>
                <w:sz w:val="28"/>
                <w:szCs w:val="28"/>
                <w:vertAlign w:val="subscript"/>
              </w:rPr>
            </w:pPr>
            <w:r w:rsidRPr="007805B8">
              <w:rPr>
                <w:sz w:val="28"/>
                <w:szCs w:val="28"/>
                <w:vertAlign w:val="subscript"/>
              </w:rPr>
              <w:t>Invoice Total</w:t>
            </w:r>
          </w:p>
        </w:tc>
        <w:tc>
          <w:tcPr>
            <w:tcW w:w="1276" w:type="dxa"/>
          </w:tcPr>
          <w:p w14:paraId="153A96A1" w14:textId="27B4F760" w:rsidR="00B554E0" w:rsidRPr="007805B8" w:rsidRDefault="00B554E0" w:rsidP="005B0330">
            <w:pPr>
              <w:jc w:val="right"/>
              <w:rPr>
                <w:sz w:val="28"/>
                <w:szCs w:val="28"/>
                <w:vertAlign w:val="subscript"/>
              </w:rPr>
            </w:pPr>
          </w:p>
        </w:tc>
      </w:tr>
    </w:tbl>
    <w:p w14:paraId="4343922E" w14:textId="77777777" w:rsidR="00B554E0" w:rsidRDefault="00B554E0" w:rsidP="00B554E0">
      <w:pPr>
        <w:rPr>
          <w:vertAlign w:val="subscript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4949"/>
        <w:gridCol w:w="5115"/>
      </w:tblGrid>
      <w:tr w:rsidR="00B554E0" w14:paraId="00E394B1" w14:textId="77777777" w:rsidTr="005B0330">
        <w:tc>
          <w:tcPr>
            <w:tcW w:w="10064" w:type="dxa"/>
            <w:gridSpan w:val="2"/>
          </w:tcPr>
          <w:p w14:paraId="124BCC26" w14:textId="77777777" w:rsidR="00B554E0" w:rsidRPr="00101BB3" w:rsidRDefault="00B554E0" w:rsidP="005B0330">
            <w:pPr>
              <w:jc w:val="center"/>
              <w:rPr>
                <w:b/>
                <w:i/>
                <w:u w:val="single"/>
              </w:rPr>
            </w:pPr>
            <w:r w:rsidRPr="00101BB3">
              <w:rPr>
                <w:b/>
                <w:i/>
                <w:u w:val="single"/>
              </w:rPr>
              <w:t>Payment Method Details</w:t>
            </w:r>
          </w:p>
        </w:tc>
      </w:tr>
      <w:tr w:rsidR="00B554E0" w14:paraId="20DAA8E4" w14:textId="77777777" w:rsidTr="005B0330">
        <w:tc>
          <w:tcPr>
            <w:tcW w:w="4949" w:type="dxa"/>
          </w:tcPr>
          <w:p w14:paraId="35CBF755" w14:textId="77777777" w:rsidR="00B554E0" w:rsidRDefault="00B554E0" w:rsidP="005B0330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Cheques</w:t>
            </w:r>
          </w:p>
          <w:p w14:paraId="6CDC5816" w14:textId="5930BBA2" w:rsidR="00B554E0" w:rsidRDefault="00B554E0" w:rsidP="005B0330">
            <w:r w:rsidRPr="00601B60">
              <w:rPr>
                <w:b/>
              </w:rPr>
              <w:t>All cheques are payable to LUSU</w:t>
            </w:r>
            <w:r w:rsidRPr="00DD3359">
              <w:t xml:space="preserve">, but on the back please write </w:t>
            </w:r>
            <w:r w:rsidR="00CD57E0">
              <w:rPr>
                <w:b/>
                <w:u w:val="single"/>
              </w:rPr>
              <w:t>………</w:t>
            </w:r>
            <w:r w:rsidR="00601B60">
              <w:rPr>
                <w:b/>
                <w:u w:val="single"/>
              </w:rPr>
              <w:t>…………………….</w:t>
            </w:r>
            <w:r w:rsidR="00CD57E0" w:rsidRPr="00601B60">
              <w:rPr>
                <w:u w:val="single"/>
              </w:rPr>
              <w:t>.</w:t>
            </w:r>
            <w:r w:rsidR="00601B60" w:rsidRPr="00601B60">
              <w:rPr>
                <w:u w:val="single"/>
              </w:rPr>
              <w:t xml:space="preserve"> </w:t>
            </w:r>
            <w:r w:rsidR="00601B60" w:rsidRPr="00601B60">
              <w:rPr>
                <w:i/>
                <w:u w:val="single"/>
              </w:rPr>
              <w:t>(group name)</w:t>
            </w:r>
          </w:p>
          <w:p w14:paraId="5C2C31FC" w14:textId="77777777" w:rsidR="00B554E0" w:rsidRDefault="00B554E0" w:rsidP="005B0330"/>
          <w:p w14:paraId="26868344" w14:textId="77777777" w:rsidR="00B554E0" w:rsidRDefault="00B554E0" w:rsidP="005B0330">
            <w:r>
              <w:t>Post cheques to</w:t>
            </w:r>
          </w:p>
          <w:p w14:paraId="11667EB4" w14:textId="65D1A268" w:rsidR="00B554E0" w:rsidRPr="00E34C2F" w:rsidRDefault="00E34C2F" w:rsidP="00E34C2F">
            <w:pPr>
              <w:tabs>
                <w:tab w:val="left" w:pos="3150"/>
              </w:tabs>
            </w:pPr>
            <w:r w:rsidRPr="00E34C2F">
              <w:t>Finance Department</w:t>
            </w:r>
          </w:p>
          <w:p w14:paraId="24177F4E" w14:textId="65FDA5CB" w:rsidR="00B554E0" w:rsidRDefault="00F608F8" w:rsidP="005B0330">
            <w:r>
              <w:t>Activities</w:t>
            </w:r>
            <w:r w:rsidR="00B554E0">
              <w:t>, Student’ Union</w:t>
            </w:r>
          </w:p>
          <w:p w14:paraId="347BAADA" w14:textId="77777777" w:rsidR="00B554E0" w:rsidRDefault="00B554E0" w:rsidP="005B0330">
            <w:r>
              <w:t>University of Leicester</w:t>
            </w:r>
          </w:p>
          <w:p w14:paraId="07564D08" w14:textId="77777777" w:rsidR="00B554E0" w:rsidRDefault="00B554E0" w:rsidP="005B0330">
            <w:r>
              <w:t>University Road,</w:t>
            </w:r>
          </w:p>
          <w:p w14:paraId="14D5EB99" w14:textId="77777777" w:rsidR="00B554E0" w:rsidRDefault="00B554E0" w:rsidP="005B0330">
            <w:r>
              <w:t>Leicester,</w:t>
            </w:r>
          </w:p>
          <w:p w14:paraId="6DBC0F31" w14:textId="77777777" w:rsidR="00B554E0" w:rsidRPr="00613363" w:rsidRDefault="00B554E0" w:rsidP="005B0330">
            <w:r>
              <w:t>LE1 7RH</w:t>
            </w:r>
          </w:p>
        </w:tc>
        <w:tc>
          <w:tcPr>
            <w:tcW w:w="5115" w:type="dxa"/>
          </w:tcPr>
          <w:p w14:paraId="629FB6FF" w14:textId="77777777" w:rsidR="00B554E0" w:rsidRDefault="00B554E0" w:rsidP="005B0330">
            <w:pPr>
              <w:rPr>
                <w:b/>
                <w:u w:val="single"/>
              </w:rPr>
            </w:pPr>
            <w:r w:rsidRPr="00271E70">
              <w:rPr>
                <w:b/>
                <w:u w:val="single"/>
              </w:rPr>
              <w:t>Bank Details</w:t>
            </w:r>
          </w:p>
          <w:p w14:paraId="243C3991" w14:textId="77777777" w:rsidR="00B554E0" w:rsidRPr="00271E70" w:rsidRDefault="00B554E0" w:rsidP="005B0330">
            <w:r w:rsidRPr="00101BB3">
              <w:rPr>
                <w:i/>
              </w:rPr>
              <w:t>Bank Name:</w:t>
            </w:r>
            <w:r>
              <w:t xml:space="preserve">  </w:t>
            </w:r>
            <w:r>
              <w:rPr>
                <w:rFonts w:ascii="Calibri" w:hAnsi="Calibri" w:cs="Calibri"/>
                <w:color w:val="000000"/>
              </w:rPr>
              <w:t>Nat West Bank</w:t>
            </w:r>
          </w:p>
          <w:p w14:paraId="35793CDA" w14:textId="77777777" w:rsidR="00B554E0" w:rsidRPr="00271E70" w:rsidRDefault="00B554E0" w:rsidP="005B0330">
            <w:r w:rsidRPr="00101BB3">
              <w:rPr>
                <w:i/>
              </w:rPr>
              <w:t>Account Name:</w:t>
            </w:r>
            <w:r>
              <w:t xml:space="preserve">  </w:t>
            </w:r>
            <w:r>
              <w:rPr>
                <w:rFonts w:ascii="Calibri" w:hAnsi="Calibri" w:cs="Calibri"/>
                <w:color w:val="000000"/>
              </w:rPr>
              <w:t>University of Leicester Students’ Union account (LUSU)</w:t>
            </w:r>
          </w:p>
          <w:p w14:paraId="0720547C" w14:textId="77777777" w:rsidR="00B554E0" w:rsidRPr="00271E70" w:rsidRDefault="00B554E0" w:rsidP="005B0330">
            <w:r w:rsidRPr="00101BB3">
              <w:rPr>
                <w:i/>
              </w:rPr>
              <w:t>Account Number:</w:t>
            </w:r>
            <w:r>
              <w:t xml:space="preserve"> </w:t>
            </w:r>
            <w:r>
              <w:rPr>
                <w:rFonts w:ascii="Calibri" w:hAnsi="Calibri" w:cs="Calibri"/>
                <w:color w:val="000000"/>
              </w:rPr>
              <w:t>00940690</w:t>
            </w:r>
          </w:p>
          <w:p w14:paraId="7E55D1FD" w14:textId="77777777" w:rsidR="00B554E0" w:rsidRDefault="00B554E0" w:rsidP="005B0330">
            <w:pPr>
              <w:rPr>
                <w:rFonts w:ascii="Calibri" w:hAnsi="Calibri" w:cs="Calibri"/>
                <w:color w:val="000000"/>
              </w:rPr>
            </w:pPr>
            <w:r w:rsidRPr="00101BB3">
              <w:rPr>
                <w:i/>
              </w:rPr>
              <w:t>Sort Code:</w:t>
            </w:r>
            <w:r>
              <w:t xml:space="preserve"> </w:t>
            </w:r>
            <w:r>
              <w:rPr>
                <w:rFonts w:ascii="Calibri" w:hAnsi="Calibri" w:cs="Calibri"/>
                <w:color w:val="000000"/>
              </w:rPr>
              <w:t>56-00-55</w:t>
            </w:r>
          </w:p>
          <w:p w14:paraId="3D65D8E9" w14:textId="68C94E7C" w:rsidR="00B554E0" w:rsidRDefault="00B554E0" w:rsidP="005B0330">
            <w:r w:rsidRPr="00101BB3">
              <w:rPr>
                <w:rFonts w:ascii="Calibri" w:hAnsi="Calibri" w:cs="Calibri"/>
                <w:i/>
                <w:color w:val="000000"/>
              </w:rPr>
              <w:t>Reference/quote</w:t>
            </w:r>
            <w:r w:rsidR="00601B60">
              <w:rPr>
                <w:rFonts w:ascii="Calibri" w:hAnsi="Calibri" w:cs="Calibri"/>
                <w:i/>
                <w:color w:val="000000"/>
              </w:rPr>
              <w:t xml:space="preserve"> (group name)</w:t>
            </w:r>
            <w:r w:rsidRPr="00101BB3">
              <w:rPr>
                <w:rFonts w:ascii="Calibri" w:hAnsi="Calibri" w:cs="Calibri"/>
                <w:i/>
                <w:color w:val="000000"/>
              </w:rPr>
              <w:t>: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  <w:p w14:paraId="073F422F" w14:textId="77777777" w:rsidR="00B554E0" w:rsidRDefault="00B554E0" w:rsidP="005B0330">
            <w:pPr>
              <w:rPr>
                <w:vertAlign w:val="subscript"/>
              </w:rPr>
            </w:pPr>
          </w:p>
        </w:tc>
      </w:tr>
    </w:tbl>
    <w:p w14:paraId="3A497871" w14:textId="77777777" w:rsidR="001376FD" w:rsidRDefault="001376FD" w:rsidP="001376FD">
      <w:pPr>
        <w:pStyle w:val="NormalWeb"/>
        <w:rPr>
          <w:rFonts w:ascii="Arial" w:hAnsi="Arial" w:cs="Arial"/>
          <w:sz w:val="21"/>
          <w:szCs w:val="21"/>
          <w:lang w:val="en"/>
        </w:rPr>
      </w:pPr>
    </w:p>
    <w:p w14:paraId="57FB8DDA" w14:textId="77777777" w:rsidR="001376FD" w:rsidRPr="001376FD" w:rsidRDefault="001376FD" w:rsidP="001376FD">
      <w:pPr>
        <w:pStyle w:val="NormalWeb"/>
        <w:rPr>
          <w:rFonts w:asciiTheme="minorHAnsi" w:hAnsiTheme="minorHAnsi"/>
          <w:sz w:val="22"/>
          <w:szCs w:val="22"/>
          <w:lang w:val="en"/>
        </w:rPr>
      </w:pPr>
      <w:r w:rsidRPr="001376FD">
        <w:rPr>
          <w:rFonts w:asciiTheme="minorHAnsi" w:hAnsiTheme="minorHAnsi" w:cs="Arial"/>
          <w:sz w:val="22"/>
          <w:szCs w:val="22"/>
          <w:lang w:val="en"/>
        </w:rPr>
        <w:t xml:space="preserve">Company registration number: 07303101. Charity registration number: 1137811 University of Leicester Students’ Union Trading Limited is a wholly owned subsidiary of the University of Leicester Students’ Union. </w:t>
      </w:r>
    </w:p>
    <w:p w14:paraId="687DB9B0" w14:textId="77777777" w:rsidR="001376FD" w:rsidRPr="001376FD" w:rsidRDefault="001376FD" w:rsidP="001376FD">
      <w:pPr>
        <w:pStyle w:val="NormalWeb"/>
        <w:rPr>
          <w:rFonts w:asciiTheme="minorHAnsi" w:hAnsiTheme="minorHAnsi"/>
          <w:sz w:val="22"/>
          <w:szCs w:val="22"/>
          <w:lang w:val="en"/>
        </w:rPr>
      </w:pPr>
      <w:r w:rsidRPr="001376FD">
        <w:rPr>
          <w:rFonts w:asciiTheme="minorHAnsi" w:hAnsiTheme="minorHAnsi" w:cs="Arial"/>
          <w:sz w:val="22"/>
          <w:szCs w:val="22"/>
          <w:lang w:val="en"/>
        </w:rPr>
        <w:t>Registered in England and Wales, number: 02821506. Registered offices: Percy Gee Building, University Road, University of Leicester LE1 7RH. Group VAT number: 991 274 688</w:t>
      </w:r>
    </w:p>
    <w:p w14:paraId="549D7EDC" w14:textId="77777777" w:rsidR="001376FD" w:rsidRPr="00DD3359" w:rsidRDefault="001376FD" w:rsidP="00B554E0">
      <w:pPr>
        <w:tabs>
          <w:tab w:val="left" w:pos="7635"/>
        </w:tabs>
      </w:pPr>
    </w:p>
    <w:sectPr w:rsidR="001376FD" w:rsidRPr="00DD3359" w:rsidSect="001376FD">
      <w:headerReference w:type="even" r:id="rId9"/>
      <w:headerReference w:type="default" r:id="rId10"/>
      <w:headerReference w:type="first" r:id="rId11"/>
      <w:pgSz w:w="11906" w:h="16838"/>
      <w:pgMar w:top="720" w:right="720" w:bottom="426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CAEAFB" w14:textId="77777777" w:rsidR="00C72314" w:rsidRDefault="00C72314" w:rsidP="00523491">
      <w:pPr>
        <w:spacing w:after="0" w:line="240" w:lineRule="auto"/>
      </w:pPr>
      <w:r>
        <w:separator/>
      </w:r>
    </w:p>
  </w:endnote>
  <w:endnote w:type="continuationSeparator" w:id="0">
    <w:p w14:paraId="1CBF73C8" w14:textId="77777777" w:rsidR="00C72314" w:rsidRDefault="00C72314" w:rsidP="00523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C3F162" w14:textId="77777777" w:rsidR="00C72314" w:rsidRDefault="00C72314" w:rsidP="00523491">
      <w:pPr>
        <w:spacing w:after="0" w:line="240" w:lineRule="auto"/>
      </w:pPr>
      <w:r>
        <w:separator/>
      </w:r>
    </w:p>
  </w:footnote>
  <w:footnote w:type="continuationSeparator" w:id="0">
    <w:p w14:paraId="122AB155" w14:textId="77777777" w:rsidR="00C72314" w:rsidRDefault="00C72314" w:rsidP="00523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D4065" w14:textId="77777777" w:rsidR="00271E70" w:rsidRDefault="0065718A">
    <w:pPr>
      <w:pStyle w:val="Header"/>
    </w:pPr>
    <w:r>
      <w:rPr>
        <w:noProof/>
        <w:lang w:eastAsia="en-GB"/>
      </w:rPr>
      <w:pict w14:anchorId="19B317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04946" o:spid="_x0000_s2050" type="#_x0000_t75" style="position:absolute;margin-left:0;margin-top:0;width:522.8pt;height:738.3pt;z-index:-251657216;mso-position-horizontal:center;mso-position-horizontal-relative:margin;mso-position-vertical:center;mso-position-vertical-relative:margin" o:allowincell="f">
          <v:imagedata r:id="rId1" o:title="Quote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54E28" w14:textId="77777777" w:rsidR="00174366" w:rsidRPr="00271E70" w:rsidRDefault="00174366" w:rsidP="00271E70">
    <w:pPr>
      <w:pStyle w:val="Header"/>
      <w:jc w:val="center"/>
      <w:rPr>
        <w:sz w:val="44"/>
        <w:szCs w:val="4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8B086" w14:textId="77777777" w:rsidR="00271E70" w:rsidRDefault="0065718A">
    <w:pPr>
      <w:pStyle w:val="Header"/>
    </w:pPr>
    <w:r>
      <w:rPr>
        <w:noProof/>
        <w:lang w:eastAsia="en-GB"/>
      </w:rPr>
      <w:pict w14:anchorId="068B0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04945" o:spid="_x0000_s2049" type="#_x0000_t75" style="position:absolute;margin-left:0;margin-top:0;width:522.8pt;height:738.3pt;z-index:-251658240;mso-position-horizontal:center;mso-position-horizontal-relative:margin;mso-position-vertical:center;mso-position-vertical-relative:margin" o:allowincell="f">
          <v:imagedata r:id="rId1" o:title="Quote 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14CB9"/>
    <w:multiLevelType w:val="hybridMultilevel"/>
    <w:tmpl w:val="217C0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7A8"/>
    <w:rsid w:val="00042B5F"/>
    <w:rsid w:val="00087D70"/>
    <w:rsid w:val="00096A7C"/>
    <w:rsid w:val="000C3FEE"/>
    <w:rsid w:val="000C46F6"/>
    <w:rsid w:val="00101BB3"/>
    <w:rsid w:val="00125A9B"/>
    <w:rsid w:val="001376FD"/>
    <w:rsid w:val="00143931"/>
    <w:rsid w:val="001623F8"/>
    <w:rsid w:val="00174366"/>
    <w:rsid w:val="001860A4"/>
    <w:rsid w:val="0019117D"/>
    <w:rsid w:val="002027A8"/>
    <w:rsid w:val="002145DC"/>
    <w:rsid w:val="0023213F"/>
    <w:rsid w:val="00235DEA"/>
    <w:rsid w:val="0024414E"/>
    <w:rsid w:val="00252317"/>
    <w:rsid w:val="00271E70"/>
    <w:rsid w:val="00273665"/>
    <w:rsid w:val="002A3299"/>
    <w:rsid w:val="00300EB1"/>
    <w:rsid w:val="00310C3A"/>
    <w:rsid w:val="00315000"/>
    <w:rsid w:val="0034717F"/>
    <w:rsid w:val="0038521F"/>
    <w:rsid w:val="003E121A"/>
    <w:rsid w:val="003F06EE"/>
    <w:rsid w:val="003F10FE"/>
    <w:rsid w:val="00480693"/>
    <w:rsid w:val="00491E3A"/>
    <w:rsid w:val="004F018D"/>
    <w:rsid w:val="004F62E5"/>
    <w:rsid w:val="00511A43"/>
    <w:rsid w:val="00523491"/>
    <w:rsid w:val="00573992"/>
    <w:rsid w:val="005D05A3"/>
    <w:rsid w:val="00601B60"/>
    <w:rsid w:val="00610097"/>
    <w:rsid w:val="00613363"/>
    <w:rsid w:val="00616847"/>
    <w:rsid w:val="00616FA1"/>
    <w:rsid w:val="00646E21"/>
    <w:rsid w:val="0065718A"/>
    <w:rsid w:val="00681335"/>
    <w:rsid w:val="00686624"/>
    <w:rsid w:val="006A1792"/>
    <w:rsid w:val="006A5CF7"/>
    <w:rsid w:val="006C4088"/>
    <w:rsid w:val="00710795"/>
    <w:rsid w:val="007543DA"/>
    <w:rsid w:val="007805B8"/>
    <w:rsid w:val="0079150F"/>
    <w:rsid w:val="007C10D5"/>
    <w:rsid w:val="007E1B9E"/>
    <w:rsid w:val="00805855"/>
    <w:rsid w:val="008215E4"/>
    <w:rsid w:val="0084280F"/>
    <w:rsid w:val="0085223B"/>
    <w:rsid w:val="008C2838"/>
    <w:rsid w:val="00996004"/>
    <w:rsid w:val="009B6B3A"/>
    <w:rsid w:val="00A07B2E"/>
    <w:rsid w:val="00A31A30"/>
    <w:rsid w:val="00A37294"/>
    <w:rsid w:val="00A62C0D"/>
    <w:rsid w:val="00AA5680"/>
    <w:rsid w:val="00AE65C5"/>
    <w:rsid w:val="00B51868"/>
    <w:rsid w:val="00B554E0"/>
    <w:rsid w:val="00B635A2"/>
    <w:rsid w:val="00BB58C0"/>
    <w:rsid w:val="00BE15AD"/>
    <w:rsid w:val="00C610C2"/>
    <w:rsid w:val="00C72314"/>
    <w:rsid w:val="00CD4CE1"/>
    <w:rsid w:val="00CD57E0"/>
    <w:rsid w:val="00CF0F92"/>
    <w:rsid w:val="00D06AF2"/>
    <w:rsid w:val="00D32FBC"/>
    <w:rsid w:val="00D54158"/>
    <w:rsid w:val="00D82178"/>
    <w:rsid w:val="00D828DB"/>
    <w:rsid w:val="00DD3359"/>
    <w:rsid w:val="00DE3C63"/>
    <w:rsid w:val="00E06B1A"/>
    <w:rsid w:val="00E34C2F"/>
    <w:rsid w:val="00EA6A39"/>
    <w:rsid w:val="00EB5A2D"/>
    <w:rsid w:val="00ED16E2"/>
    <w:rsid w:val="00F03006"/>
    <w:rsid w:val="00F10C5C"/>
    <w:rsid w:val="00F22632"/>
    <w:rsid w:val="00F238F5"/>
    <w:rsid w:val="00F608F8"/>
    <w:rsid w:val="00F76499"/>
    <w:rsid w:val="00FA5CD1"/>
    <w:rsid w:val="00FE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6E25805"/>
  <w15:docId w15:val="{EB944C11-785F-4D97-8450-1B474BFE5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1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4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491"/>
  </w:style>
  <w:style w:type="paragraph" w:styleId="Footer">
    <w:name w:val="footer"/>
    <w:basedOn w:val="Normal"/>
    <w:link w:val="FooterChar"/>
    <w:uiPriority w:val="99"/>
    <w:unhideWhenUsed/>
    <w:rsid w:val="005234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491"/>
  </w:style>
  <w:style w:type="paragraph" w:styleId="BalloonText">
    <w:name w:val="Balloon Text"/>
    <w:basedOn w:val="Normal"/>
    <w:link w:val="BalloonTextChar"/>
    <w:uiPriority w:val="99"/>
    <w:semiHidden/>
    <w:unhideWhenUsed/>
    <w:rsid w:val="00523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4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6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2145D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4F62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37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1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1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4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99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1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sha.khan.STUDENTSKIING\AppData\Local\Microsoft\Windows\Temporary%20Internet%20Files\Content.Outlook\IXO9C2LU\11-12%20Letter%20Template%20correct%20address%20w%20VAT%20No%20-%20no%20watermar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667F0-BB9C-400A-AA54-16343D15F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11-12 Letter Template correct address w VAT No - no watermark.dotx</Template>
  <TotalTime>2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Aisha.khan</dc:creator>
  <cp:lastModifiedBy>Hall-Rapanotti, Gabri</cp:lastModifiedBy>
  <cp:revision>4</cp:revision>
  <cp:lastPrinted>2013-03-06T17:05:00Z</cp:lastPrinted>
  <dcterms:created xsi:type="dcterms:W3CDTF">2017-07-10T11:27:00Z</dcterms:created>
  <dcterms:modified xsi:type="dcterms:W3CDTF">2019-04-24T10:57:00Z</dcterms:modified>
</cp:coreProperties>
</file>